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83A23" w:rsidRDefault="001F3F7E">
      <w:pPr>
        <w:pStyle w:val="Sub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DC7F1B3" wp14:editId="0A902DE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02" y="8042267"/>
                              <a:ext cx="6032927" cy="643326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83A23" w:rsidRDefault="001F3F7E">
                                <w:pPr>
                                  <w:pStyle w:val="ContactInfo"/>
                                </w:pPr>
                                <w:r>
                                  <w:t xml:space="preserve">for more information contact: </w:t>
                                </w:r>
                                <w:r w:rsidR="00DC1FCA">
                                  <w:t>Anna Wickenhauser</w:t>
                                </w:r>
                                <w:r>
                                  <w:t xml:space="preserve"> @ </w:t>
                                </w:r>
                                <w:hyperlink r:id="rId7" w:history="1">
                                  <w:r w:rsidR="00E856C8" w:rsidRPr="000A0A3F">
                                    <w:rPr>
                                      <w:rStyle w:val="Hyperlink"/>
                                    </w:rPr>
                                    <w:t>lionannaw@gmail.com</w:t>
                                  </w:r>
                                </w:hyperlink>
                                <w:r w:rsidR="00E856C8">
                                  <w:t xml:space="preserve"> 952-913-1467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C7F1B3" id="Group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0422;width:60329;height: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F83A23" w:rsidRDefault="001F3F7E">
                          <w:pPr>
                            <w:pStyle w:val="ContactInfo"/>
                          </w:pPr>
                          <w:r>
                            <w:t xml:space="preserve">for more information contact: </w:t>
                          </w:r>
                          <w:r w:rsidR="00DC1FCA">
                            <w:t>Anna Wickenhauser</w:t>
                          </w:r>
                          <w:r>
                            <w:t xml:space="preserve"> @ </w:t>
                          </w:r>
                          <w:hyperlink r:id="rId10" w:history="1">
                            <w:r w:rsidR="00E856C8" w:rsidRPr="000A0A3F">
                              <w:rPr>
                                <w:rStyle w:val="Hyperlink"/>
                              </w:rPr>
                              <w:t>lionannaw@gmail.com</w:t>
                            </w:r>
                          </w:hyperlink>
                          <w:r w:rsidR="00E856C8">
                            <w:t xml:space="preserve"> 952-913-1467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1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2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DC1FCA">
        <w:t>Are You Ready????</w:t>
      </w:r>
    </w:p>
    <w:p w:rsidR="00F83A23" w:rsidRDefault="00DC1FCA">
      <w:pPr>
        <w:pStyle w:val="Title"/>
      </w:pPr>
      <w:r>
        <w:t>Cologne Lions</w:t>
      </w:r>
    </w:p>
    <w:p w:rsidR="00F83A23" w:rsidRDefault="00DC1FCA">
      <w:pPr>
        <w:pStyle w:val="Subtitle"/>
      </w:pPr>
      <w:r>
        <w:t>Informational Meeting</w:t>
      </w:r>
    </w:p>
    <w:sdt>
      <w:sdtPr>
        <w:id w:val="896172397"/>
        <w:placeholder>
          <w:docPart w:val="CF864D543CFC4F16A8F052BD978ACBF1"/>
        </w:placeholder>
        <w:date w:fullDate="2016-08-30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F83A23" w:rsidRDefault="00DC1FCA">
          <w:pPr>
            <w:pStyle w:val="Date"/>
          </w:pPr>
          <w:r>
            <w:t>August 30, 2016</w:t>
          </w:r>
        </w:p>
      </w:sdtContent>
    </w:sdt>
    <w:p w:rsidR="00F83A23" w:rsidRDefault="00DC1FCA">
      <w:pPr>
        <w:pStyle w:val="Time"/>
      </w:pPr>
      <w:r>
        <w:t>6:00 PM</w:t>
      </w:r>
    </w:p>
    <w:p w:rsidR="00F83A23" w:rsidRDefault="00DC1FCA">
      <w:pPr>
        <w:pStyle w:val="Location"/>
      </w:pPr>
      <w:r>
        <w:t>Cologne Lions Park</w:t>
      </w:r>
    </w:p>
    <w:p w:rsidR="00F83A23" w:rsidRDefault="00DC1FCA">
      <w:pPr>
        <w:pStyle w:val="Location"/>
      </w:pPr>
      <w:r>
        <w:t xml:space="preserve">Park Street East Cologne </w:t>
      </w:r>
      <w:r w:rsidR="00E856C8">
        <w:t>MN</w:t>
      </w:r>
      <w:r>
        <w:t xml:space="preserve"> 55322</w:t>
      </w:r>
    </w:p>
    <w:p w:rsidR="00F83A23" w:rsidRPr="00E856C8" w:rsidRDefault="00DC1FCA" w:rsidP="00DC1FCA">
      <w:r>
        <w:t xml:space="preserve">This is a </w:t>
      </w:r>
      <w:r w:rsidRPr="00E856C8">
        <w:rPr>
          <w:color w:val="FF0000"/>
          <w:sz w:val="28"/>
          <w:szCs w:val="28"/>
        </w:rPr>
        <w:t xml:space="preserve">FREE </w:t>
      </w:r>
      <w:r>
        <w:t xml:space="preserve">get together to find out more about the Cologne Lions and what we do for the community and world at large.  We will be having a </w:t>
      </w:r>
      <w:r w:rsidRPr="00E856C8">
        <w:rPr>
          <w:color w:val="FF0000"/>
          <w:sz w:val="28"/>
          <w:szCs w:val="28"/>
        </w:rPr>
        <w:t>FREE</w:t>
      </w:r>
      <w:r>
        <w:t xml:space="preserve"> meal at 6:00 followed by a short presentation.  This is your chance to ask questions or give us feedback with how we are doing.</w:t>
      </w:r>
      <w:r w:rsidR="00E856C8">
        <w:t xml:space="preserve">  </w:t>
      </w:r>
      <w:r w:rsidR="00E856C8" w:rsidRPr="00E856C8">
        <w:rPr>
          <w:color w:val="7030A0"/>
        </w:rPr>
        <w:t>BRING YOUR</w:t>
      </w:r>
      <w:r w:rsidR="00E856C8">
        <w:t xml:space="preserve"> </w:t>
      </w:r>
      <w:r w:rsidR="00E856C8" w:rsidRPr="00E856C8">
        <w:rPr>
          <w:color w:val="7030A0"/>
        </w:rPr>
        <w:t xml:space="preserve">KIDS!!!  </w:t>
      </w:r>
      <w:r w:rsidR="00E856C8">
        <w:t>They can play at the Lions Park.  In case of bad weather we will meet in the shed behind the park.  Can’t wait to see you there</w:t>
      </w:r>
      <w:r w:rsidR="00E856C8">
        <w:sym w:font="Wingdings" w:char="F04A"/>
      </w:r>
    </w:p>
    <w:sectPr w:rsidR="00F83A23" w:rsidRPr="00E856C8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FCA"/>
    <w:rsid w:val="001F3F7E"/>
    <w:rsid w:val="002D5728"/>
    <w:rsid w:val="003E04F1"/>
    <w:rsid w:val="00DC1FCA"/>
    <w:rsid w:val="00E856C8"/>
    <w:rsid w:val="00F8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character" w:styleId="Hyperlink">
    <w:name w:val="Hyperlink"/>
    <w:basedOn w:val="DefaultParagraphFont"/>
    <w:uiPriority w:val="99"/>
    <w:unhideWhenUsed/>
    <w:rsid w:val="00E856C8"/>
    <w:rPr>
      <w:color w:val="82B4B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character" w:styleId="Hyperlink">
    <w:name w:val="Hyperlink"/>
    <w:basedOn w:val="DefaultParagraphFont"/>
    <w:uiPriority w:val="99"/>
    <w:unhideWhenUsed/>
    <w:rsid w:val="00E856C8"/>
    <w:rPr>
      <w:color w:val="82B4B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onannaw@gmail.com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lionannaw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864D543CFC4F16A8F052BD978A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5FFDE-82C8-43A9-A188-D74312C726C3}"/>
      </w:docPartPr>
      <w:docPartBody>
        <w:p w:rsidR="00AD7A5F" w:rsidRDefault="00F678B5">
          <w:pPr>
            <w:pStyle w:val="CF864D543CFC4F16A8F052BD978ACBF1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8B5"/>
    <w:rsid w:val="00AD7A5F"/>
    <w:rsid w:val="00CD5B01"/>
    <w:rsid w:val="00F6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207A5296CA448280E5B0D746E20955">
    <w:name w:val="32207A5296CA448280E5B0D746E20955"/>
  </w:style>
  <w:style w:type="paragraph" w:customStyle="1" w:styleId="FCA8C351D42548BFA34083CF098EA66D">
    <w:name w:val="FCA8C351D42548BFA34083CF098EA66D"/>
  </w:style>
  <w:style w:type="paragraph" w:customStyle="1" w:styleId="660B97D79E19406AA357231B88E95AD3">
    <w:name w:val="660B97D79E19406AA357231B88E95AD3"/>
  </w:style>
  <w:style w:type="paragraph" w:customStyle="1" w:styleId="CF864D543CFC4F16A8F052BD978ACBF1">
    <w:name w:val="CF864D543CFC4F16A8F052BD978ACBF1"/>
  </w:style>
  <w:style w:type="paragraph" w:customStyle="1" w:styleId="39C3C8585985491D9A95FCA04F784FAE">
    <w:name w:val="39C3C8585985491D9A95FCA04F784FAE"/>
  </w:style>
  <w:style w:type="paragraph" w:customStyle="1" w:styleId="760BB83D5BA543F1A28724C634726AA8">
    <w:name w:val="760BB83D5BA543F1A28724C634726AA8"/>
  </w:style>
  <w:style w:type="paragraph" w:customStyle="1" w:styleId="9CE2519A9F1947AD9D9480037695B67A">
    <w:name w:val="9CE2519A9F1947AD9D9480037695B67A"/>
  </w:style>
  <w:style w:type="paragraph" w:customStyle="1" w:styleId="3273F1395B794B6C84762EE99C1BB544">
    <w:name w:val="3273F1395B794B6C84762EE99C1BB544"/>
  </w:style>
  <w:style w:type="paragraph" w:customStyle="1" w:styleId="A78DBB764A3C4162B704A48A3611D830">
    <w:name w:val="A78DBB764A3C4162B704A48A3611D830"/>
  </w:style>
  <w:style w:type="paragraph" w:customStyle="1" w:styleId="970F6142FF4A4B7BA15CD4ECC126ED26">
    <w:name w:val="970F6142FF4A4B7BA15CD4ECC126ED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207A5296CA448280E5B0D746E20955">
    <w:name w:val="32207A5296CA448280E5B0D746E20955"/>
  </w:style>
  <w:style w:type="paragraph" w:customStyle="1" w:styleId="FCA8C351D42548BFA34083CF098EA66D">
    <w:name w:val="FCA8C351D42548BFA34083CF098EA66D"/>
  </w:style>
  <w:style w:type="paragraph" w:customStyle="1" w:styleId="660B97D79E19406AA357231B88E95AD3">
    <w:name w:val="660B97D79E19406AA357231B88E95AD3"/>
  </w:style>
  <w:style w:type="paragraph" w:customStyle="1" w:styleId="CF864D543CFC4F16A8F052BD978ACBF1">
    <w:name w:val="CF864D543CFC4F16A8F052BD978ACBF1"/>
  </w:style>
  <w:style w:type="paragraph" w:customStyle="1" w:styleId="39C3C8585985491D9A95FCA04F784FAE">
    <w:name w:val="39C3C8585985491D9A95FCA04F784FAE"/>
  </w:style>
  <w:style w:type="paragraph" w:customStyle="1" w:styleId="760BB83D5BA543F1A28724C634726AA8">
    <w:name w:val="760BB83D5BA543F1A28724C634726AA8"/>
  </w:style>
  <w:style w:type="paragraph" w:customStyle="1" w:styleId="9CE2519A9F1947AD9D9480037695B67A">
    <w:name w:val="9CE2519A9F1947AD9D9480037695B67A"/>
  </w:style>
  <w:style w:type="paragraph" w:customStyle="1" w:styleId="3273F1395B794B6C84762EE99C1BB544">
    <w:name w:val="3273F1395B794B6C84762EE99C1BB544"/>
  </w:style>
  <w:style w:type="paragraph" w:customStyle="1" w:styleId="A78DBB764A3C4162B704A48A3611D830">
    <w:name w:val="A78DBB764A3C4162B704A48A3611D830"/>
  </w:style>
  <w:style w:type="paragraph" w:customStyle="1" w:styleId="970F6142FF4A4B7BA15CD4ECC126ED26">
    <w:name w:val="970F6142FF4A4B7BA15CD4ECC126ED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CD8870-D4DA-4493-A837-C5095FDDD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Wickenhauser</dc:creator>
  <cp:lastModifiedBy>CityAdmin</cp:lastModifiedBy>
  <cp:revision>2</cp:revision>
  <dcterms:created xsi:type="dcterms:W3CDTF">2016-08-11T20:41:00Z</dcterms:created>
  <dcterms:modified xsi:type="dcterms:W3CDTF">2016-08-11T20:41:00Z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